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8691" w14:textId="77777777" w:rsidR="004B59EB" w:rsidRDefault="00F76F47">
      <w:pPr>
        <w:spacing w:after="72"/>
        <w:jc w:val="center"/>
      </w:pPr>
      <w:r>
        <w:rPr>
          <w:rFonts w:ascii="標楷體" w:eastAsia="標楷體" w:hAnsi="標楷體"/>
          <w:noProof/>
          <w:spacing w:val="2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7BE657" wp14:editId="1740745F">
                <wp:simplePos x="0" y="0"/>
                <wp:positionH relativeFrom="column">
                  <wp:posOffset>5128256</wp:posOffset>
                </wp:positionH>
                <wp:positionV relativeFrom="paragraph">
                  <wp:posOffset>-226057</wp:posOffset>
                </wp:positionV>
                <wp:extent cx="1047746" cy="504821"/>
                <wp:effectExtent l="0" t="0" r="19054" b="9529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46" cy="504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5101DA5" w14:textId="77777777" w:rsidR="004B59EB" w:rsidRDefault="00F76F4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轉入學系代碼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((</w:t>
                            </w: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註課組填</w:t>
                            </w:r>
                            <w:proofErr w:type="gramEnd"/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7BE657" id="Rectangle 3" o:spid="_x0000_s1026" style="position:absolute;left:0;text-align:left;margin-left:403.8pt;margin-top:-17.8pt;width:82.5pt;height:39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" strokeweight=".52906mm">
                <v:textbox>
                  <w:txbxContent>
                    <w:p w14:paraId="75101DA5" w14:textId="77777777" w:rsidR="004B59EB" w:rsidRDefault="00F76F4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轉入學系代碼</w:t>
                      </w:r>
                      <w:r>
                        <w:rPr>
                          <w:sz w:val="12"/>
                          <w:szCs w:val="12"/>
                        </w:rPr>
                        <w:t>((</w:t>
                      </w:r>
                      <w:proofErr w:type="gramStart"/>
                      <w:r>
                        <w:rPr>
                          <w:sz w:val="12"/>
                          <w:szCs w:val="12"/>
                        </w:rPr>
                        <w:t>註課組填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spacing w:val="20"/>
          <w:sz w:val="36"/>
          <w:szCs w:val="36"/>
        </w:rPr>
        <w:t>東海大學</w:t>
      </w:r>
      <w:r>
        <w:rPr>
          <w:rFonts w:ascii="標楷體" w:eastAsia="標楷體" w:hAnsi="標楷體"/>
          <w:spacing w:val="20"/>
          <w:sz w:val="36"/>
          <w:szCs w:val="36"/>
        </w:rPr>
        <w:t>112</w:t>
      </w:r>
      <w:r>
        <w:rPr>
          <w:rFonts w:ascii="標楷體" w:eastAsia="標楷體" w:hAnsi="標楷體"/>
          <w:spacing w:val="20"/>
          <w:sz w:val="36"/>
          <w:szCs w:val="36"/>
        </w:rPr>
        <w:t>學年度學生轉系申請表</w:t>
      </w:r>
      <w:r>
        <w:rPr>
          <w:rFonts w:ascii="標楷體" w:eastAsia="標楷體" w:hAnsi="標楷體"/>
          <w:spacing w:val="20"/>
          <w:sz w:val="36"/>
          <w:szCs w:val="36"/>
        </w:rPr>
        <w:t xml:space="preserve">  </w:t>
      </w:r>
    </w:p>
    <w:p w14:paraId="51502C56" w14:textId="77777777" w:rsidR="004B59EB" w:rsidRDefault="00F76F47">
      <w:pPr>
        <w:spacing w:after="108" w:line="400" w:lineRule="exact"/>
        <w:ind w:left="-120"/>
      </w:pPr>
      <w:r>
        <w:rPr>
          <w:rFonts w:ascii="標楷體" w:eastAsia="標楷體" w:hAnsi="標楷體"/>
          <w:sz w:val="28"/>
          <w:szCs w:val="28"/>
        </w:rPr>
        <w:t>一、基本資料：（</w:t>
      </w:r>
      <w:r>
        <w:rPr>
          <w:rFonts w:ascii="標楷體" w:eastAsia="標楷體" w:hAnsi="標楷體"/>
          <w:b/>
          <w:sz w:val="28"/>
          <w:szCs w:val="28"/>
        </w:rPr>
        <w:t>學生必填</w:t>
      </w:r>
      <w:r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【</w:t>
      </w:r>
      <w:r>
        <w:rPr>
          <w:rFonts w:ascii="標楷體" w:eastAsia="標楷體" w:hAnsi="標楷體"/>
          <w:b/>
          <w:sz w:val="28"/>
          <w:szCs w:val="28"/>
        </w:rPr>
        <w:t>繳交資料時請務必攜帶</w:t>
      </w:r>
      <w:r>
        <w:rPr>
          <w:rFonts w:ascii="標楷體" w:eastAsia="標楷體" w:hAnsi="標楷體"/>
          <w:b/>
          <w:sz w:val="28"/>
          <w:szCs w:val="28"/>
          <w:u w:val="single"/>
        </w:rPr>
        <w:t>學生證</w:t>
      </w:r>
      <w:r>
        <w:rPr>
          <w:rFonts w:ascii="標楷體" w:eastAsia="標楷體" w:hAnsi="標楷體"/>
          <w:sz w:val="28"/>
          <w:szCs w:val="28"/>
        </w:rPr>
        <w:t>】</w:t>
      </w:r>
    </w:p>
    <w:tbl>
      <w:tblPr>
        <w:tblW w:w="992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1637"/>
        <w:gridCol w:w="706"/>
        <w:gridCol w:w="689"/>
        <w:gridCol w:w="705"/>
        <w:gridCol w:w="110"/>
        <w:gridCol w:w="705"/>
        <w:gridCol w:w="726"/>
        <w:gridCol w:w="820"/>
        <w:gridCol w:w="176"/>
        <w:gridCol w:w="605"/>
        <w:gridCol w:w="240"/>
        <w:gridCol w:w="2101"/>
      </w:tblGrid>
      <w:tr w:rsidR="004B59EB" w14:paraId="3654C269" w14:textId="77777777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B9E9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CAE1" w14:textId="77777777" w:rsidR="004B59EB" w:rsidRDefault="004B59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EC29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50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B33E" w14:textId="77777777" w:rsidR="004B59EB" w:rsidRDefault="004B59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1CE7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</w:t>
            </w:r>
          </w:p>
        </w:tc>
        <w:tc>
          <w:tcPr>
            <w:tcW w:w="17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A996B" w14:textId="77777777" w:rsidR="004B59EB" w:rsidRDefault="004B59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C6CFE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21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4549" w14:textId="77777777" w:rsidR="004B59EB" w:rsidRDefault="004B59EB">
            <w:pPr>
              <w:rPr>
                <w:rFonts w:ascii="標楷體" w:eastAsia="標楷體" w:hAnsi="標楷體"/>
              </w:rPr>
            </w:pPr>
          </w:p>
        </w:tc>
      </w:tr>
      <w:tr w:rsidR="004B59EB" w14:paraId="4533A08F" w14:textId="77777777">
        <w:tblPrEx>
          <w:tblCellMar>
            <w:top w:w="0" w:type="dxa"/>
            <w:bottom w:w="0" w:type="dxa"/>
          </w:tblCellMar>
        </w:tblPrEx>
        <w:trPr>
          <w:trHeight w:hRule="exact" w:val="1191"/>
          <w:jc w:val="center"/>
        </w:trPr>
        <w:tc>
          <w:tcPr>
            <w:tcW w:w="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2F528" w14:textId="77777777" w:rsidR="004B59EB" w:rsidRDefault="00F76F47">
            <w:pPr>
              <w:spacing w:after="180"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入學身份</w:t>
            </w:r>
          </w:p>
        </w:tc>
        <w:tc>
          <w:tcPr>
            <w:tcW w:w="3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F685" w14:textId="77777777" w:rsidR="004B59EB" w:rsidRDefault="00F76F47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繁星推薦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轉學生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僑生</w:t>
            </w:r>
          </w:p>
          <w:p w14:paraId="03C510E1" w14:textId="77777777" w:rsidR="004B59EB" w:rsidRDefault="00F76F47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個人申請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外籍生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大陸生</w:t>
            </w:r>
          </w:p>
          <w:p w14:paraId="3A2542EF" w14:textId="77777777" w:rsidR="004B59EB" w:rsidRDefault="00F76F47">
            <w:pPr>
              <w:spacing w:line="36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考試分發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其它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9155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目前就讀系級</w:t>
            </w:r>
          </w:p>
        </w:tc>
        <w:tc>
          <w:tcPr>
            <w:tcW w:w="4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40CC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學系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年級</w:t>
            </w:r>
          </w:p>
        </w:tc>
      </w:tr>
      <w:tr w:rsidR="004B59EB" w14:paraId="49F45ED9" w14:textId="77777777">
        <w:tblPrEx>
          <w:tblCellMar>
            <w:top w:w="0" w:type="dxa"/>
            <w:bottom w:w="0" w:type="dxa"/>
          </w:tblCellMar>
        </w:tblPrEx>
        <w:trPr>
          <w:trHeight w:hRule="exact" w:val="15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6E9B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轉系原因</w:t>
            </w:r>
          </w:p>
        </w:tc>
        <w:tc>
          <w:tcPr>
            <w:tcW w:w="4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1649" w14:textId="77777777" w:rsidR="004B59EB" w:rsidRDefault="004B59EB">
            <w:pPr>
              <w:rPr>
                <w:rFonts w:ascii="標楷體" w:eastAsia="標楷體" w:hAnsi="標楷體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D087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繳交資料（勾選）</w:t>
            </w:r>
          </w:p>
        </w:tc>
        <w:tc>
          <w:tcPr>
            <w:tcW w:w="3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94FF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歷年成績單</w:t>
            </w:r>
          </w:p>
          <w:p w14:paraId="75EADF30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名次證明書</w:t>
            </w:r>
          </w:p>
          <w:p w14:paraId="4E812B7F" w14:textId="77777777" w:rsidR="004B59EB" w:rsidRDefault="00F76F47">
            <w:pPr>
              <w:spacing w:line="30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書面報告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含自傳、讀書計畫、作品集等</w:t>
            </w:r>
            <w:r>
              <w:rPr>
                <w:rFonts w:ascii="標楷體" w:eastAsia="標楷體" w:hAnsi="標楷體"/>
              </w:rPr>
              <w:t>)</w:t>
            </w:r>
          </w:p>
          <w:p w14:paraId="4C6E991A" w14:textId="77777777" w:rsidR="004B59EB" w:rsidRDefault="00F76F47">
            <w:pPr>
              <w:spacing w:line="30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其他有利審查資料</w:t>
            </w:r>
          </w:p>
        </w:tc>
      </w:tr>
      <w:tr w:rsidR="004B59EB" w14:paraId="75647264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93F5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申請轉入系級</w:t>
            </w:r>
          </w:p>
        </w:tc>
        <w:tc>
          <w:tcPr>
            <w:tcW w:w="303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F1C6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第一志願</w:t>
            </w:r>
          </w:p>
        </w:tc>
        <w:tc>
          <w:tcPr>
            <w:tcW w:w="3066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F159D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第二志願</w:t>
            </w:r>
          </w:p>
        </w:tc>
        <w:tc>
          <w:tcPr>
            <w:tcW w:w="3122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1C52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第三志願</w:t>
            </w:r>
          </w:p>
        </w:tc>
      </w:tr>
      <w:tr w:rsidR="004B59EB" w14:paraId="0F132E8F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5693B" w14:textId="77777777" w:rsidR="004B59EB" w:rsidRDefault="004B59E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2BC7E" w14:textId="77777777" w:rsidR="004B59EB" w:rsidRDefault="00F76F4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</w:t>
            </w:r>
            <w:r>
              <w:rPr>
                <w:rFonts w:ascii="標楷體" w:eastAsia="標楷體" w:hAnsi="標楷體"/>
              </w:rPr>
              <w:t>學系</w:t>
            </w:r>
          </w:p>
          <w:p w14:paraId="15A63998" w14:textId="77777777" w:rsidR="004B59EB" w:rsidRDefault="00F76F47">
            <w:pPr>
              <w:spacing w:line="400" w:lineRule="exact"/>
              <w:ind w:firstLine="15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3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C2D99" w14:textId="77777777" w:rsidR="004B59EB" w:rsidRDefault="00F76F4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</w:t>
            </w:r>
            <w:r>
              <w:rPr>
                <w:rFonts w:ascii="標楷體" w:eastAsia="標楷體" w:hAnsi="標楷體"/>
              </w:rPr>
              <w:t>學系</w:t>
            </w:r>
          </w:p>
          <w:p w14:paraId="796E14F4" w14:textId="77777777" w:rsidR="004B59EB" w:rsidRDefault="00F76F4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年級</w:t>
            </w:r>
            <w:r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D4B2" w14:textId="77777777" w:rsidR="004B59EB" w:rsidRDefault="00F76F4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</w:t>
            </w:r>
            <w:r>
              <w:rPr>
                <w:rFonts w:ascii="標楷體" w:eastAsia="標楷體" w:hAnsi="標楷體"/>
              </w:rPr>
              <w:t>學系</w:t>
            </w:r>
          </w:p>
          <w:p w14:paraId="5FBA7479" w14:textId="77777777" w:rsidR="004B59EB" w:rsidRDefault="00F76F47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年級</w:t>
            </w:r>
          </w:p>
        </w:tc>
      </w:tr>
      <w:tr w:rsidR="004B59EB" w14:paraId="5BB59C81" w14:textId="77777777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DED4D" w14:textId="77777777" w:rsidR="004B59EB" w:rsidRDefault="00F76F47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平轉或降低年級轉系：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b/>
              </w:rPr>
              <w:t>平轉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例：一年級轉二年級</w:t>
            </w:r>
            <w:r>
              <w:rPr>
                <w:rFonts w:ascii="標楷體" w:eastAsia="標楷體" w:hAnsi="標楷體"/>
              </w:rPr>
              <w:t>) □</w:t>
            </w:r>
            <w:r>
              <w:rPr>
                <w:rFonts w:ascii="標楷體" w:eastAsia="標楷體" w:hAnsi="標楷體"/>
                <w:b/>
              </w:rPr>
              <w:t>降低年級轉系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例：二年級轉二年級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4B59EB" w14:paraId="59C5B834" w14:textId="77777777">
        <w:tblPrEx>
          <w:tblCellMar>
            <w:top w:w="0" w:type="dxa"/>
            <w:bottom w:w="0" w:type="dxa"/>
          </w:tblCellMar>
        </w:tblPrEx>
        <w:trPr>
          <w:trHeight w:val="851"/>
          <w:jc w:val="center"/>
        </w:trPr>
        <w:tc>
          <w:tcPr>
            <w:tcW w:w="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1F2AD" w14:textId="77777777" w:rsidR="004B59EB" w:rsidRDefault="00F76F4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</w:t>
            </w:r>
          </w:p>
          <w:p w14:paraId="3A07D3AE" w14:textId="77777777" w:rsidR="004B59EB" w:rsidRDefault="00F76F4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8537" w14:textId="77777777" w:rsidR="004B59EB" w:rsidRDefault="004B59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36201" w14:textId="77777777" w:rsidR="004B59EB" w:rsidRDefault="00F76F4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家長</w:t>
            </w:r>
          </w:p>
          <w:p w14:paraId="5FA37DBA" w14:textId="77777777" w:rsidR="004B59EB" w:rsidRDefault="00F76F4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簽章</w:t>
            </w:r>
          </w:p>
        </w:tc>
        <w:tc>
          <w:tcPr>
            <w:tcW w:w="2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B3FB6" w14:textId="77777777" w:rsidR="004B59EB" w:rsidRDefault="004B59E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E0B8" w14:textId="77777777" w:rsidR="004B59EB" w:rsidRDefault="00F76F4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49DC8" w14:textId="77777777" w:rsidR="004B59EB" w:rsidRDefault="00F76F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112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</w:tbl>
    <w:p w14:paraId="113885B9" w14:textId="77777777" w:rsidR="004B59EB" w:rsidRDefault="00F76F47">
      <w:pPr>
        <w:spacing w:after="108" w:line="400" w:lineRule="exact"/>
        <w:ind w:left="-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二、審查程序：（</w:t>
      </w:r>
      <w:proofErr w:type="gramStart"/>
      <w:r>
        <w:rPr>
          <w:rFonts w:ascii="標楷體" w:eastAsia="標楷體" w:hAnsi="標楷體"/>
          <w:sz w:val="28"/>
          <w:szCs w:val="28"/>
        </w:rPr>
        <w:t>註課組</w:t>
      </w:r>
      <w:proofErr w:type="gramEnd"/>
      <w:r>
        <w:rPr>
          <w:rFonts w:ascii="標楷體" w:eastAsia="標楷體" w:hAnsi="標楷體"/>
          <w:sz w:val="28"/>
          <w:szCs w:val="28"/>
        </w:rPr>
        <w:t>作業）</w:t>
      </w: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066"/>
        <w:gridCol w:w="6153"/>
      </w:tblGrid>
      <w:tr w:rsidR="004B59EB" w14:paraId="202FAD7D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D416" w14:textId="77777777" w:rsidR="004B59EB" w:rsidRDefault="00F76F47">
            <w:pPr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0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2D93" w14:textId="77777777" w:rsidR="004B59EB" w:rsidRDefault="00F76F47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註課組</w:t>
            </w:r>
            <w:proofErr w:type="gramEnd"/>
            <w:r>
              <w:rPr>
                <w:rFonts w:ascii="標楷體" w:eastAsia="標楷體" w:hAnsi="標楷體"/>
              </w:rPr>
              <w:t>收件登錄</w:t>
            </w:r>
          </w:p>
        </w:tc>
        <w:tc>
          <w:tcPr>
            <w:tcW w:w="61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5B95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歷年成績單</w:t>
            </w:r>
          </w:p>
          <w:p w14:paraId="01E654A6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名次證明書</w:t>
            </w:r>
          </w:p>
          <w:p w14:paraId="7C4A1EF8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書面報告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含自傳、讀書計畫、作品集等</w:t>
            </w:r>
          </w:p>
          <w:p w14:paraId="429318EA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其他有利審查資料</w:t>
            </w:r>
          </w:p>
        </w:tc>
      </w:tr>
      <w:tr w:rsidR="004B59EB" w14:paraId="5109D55F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7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F5E23" w14:textId="77777777" w:rsidR="004B59EB" w:rsidRDefault="00F76F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5ABA" w14:textId="77777777" w:rsidR="004B59EB" w:rsidRDefault="00F76F4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申請轉入學系審查意見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46EA1" w14:textId="77777777" w:rsidR="004B59EB" w:rsidRDefault="00F76F4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經審查結果同意轉入本系</w:t>
            </w:r>
            <w:r>
              <w:rPr>
                <w:rFonts w:ascii="標楷體" w:eastAsia="標楷體" w:hAnsi="標楷體"/>
              </w:rPr>
              <w:t xml:space="preserve">              </w:t>
            </w:r>
            <w:r>
              <w:rPr>
                <w:rFonts w:ascii="標楷體" w:eastAsia="標楷體" w:hAnsi="標楷體"/>
              </w:rPr>
              <w:t>組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年級</w:t>
            </w:r>
          </w:p>
          <w:p w14:paraId="5E950741" w14:textId="77777777" w:rsidR="004B59EB" w:rsidRDefault="00F76F47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經審查結果不予同意轉入本系，理由：</w:t>
            </w:r>
          </w:p>
          <w:p w14:paraId="1644309E" w14:textId="77777777" w:rsidR="004B59EB" w:rsidRDefault="00F76F47">
            <w:pPr>
              <w:spacing w:befor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學系主任簽章：</w:t>
            </w:r>
            <w:r>
              <w:rPr>
                <w:rFonts w:ascii="標楷體" w:eastAsia="標楷體" w:hAnsi="標楷體"/>
              </w:rPr>
              <w:t xml:space="preserve">                   112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</w:tbl>
    <w:p w14:paraId="014B6B4B" w14:textId="77777777" w:rsidR="004B59EB" w:rsidRDefault="00F76F47">
      <w:pPr>
        <w:spacing w:line="360" w:lineRule="exact"/>
        <w:ind w:left="600" w:right="-120" w:hanging="72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依本校行事曆規定</w:t>
      </w:r>
      <w:r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學年度轉系申請自</w:t>
      </w:r>
      <w:r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13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17</w:t>
      </w:r>
      <w:r>
        <w:rPr>
          <w:rFonts w:ascii="標楷體" w:eastAsia="標楷體" w:hAnsi="標楷體"/>
        </w:rPr>
        <w:t>日，逾期恕不受理。</w:t>
      </w:r>
    </w:p>
    <w:p w14:paraId="455FBE30" w14:textId="77777777" w:rsidR="004B59EB" w:rsidRDefault="00F76F47">
      <w:pPr>
        <w:spacing w:line="360" w:lineRule="exact"/>
        <w:ind w:left="600" w:right="-12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/>
        </w:rPr>
        <w:t>申請轉系前務請審慎考慮，並徵得家長同意簽章；申請後不得請求變更志願，若同時錄取一個以上志願，以志願排序核准；一經錄取，亦不得請求撤銷、變更或回復原系。</w:t>
      </w:r>
    </w:p>
    <w:p w14:paraId="05101C25" w14:textId="77777777" w:rsidR="004B59EB" w:rsidRDefault="00F76F47">
      <w:pPr>
        <w:spacing w:line="360" w:lineRule="exact"/>
        <w:ind w:left="600" w:right="-12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/>
        </w:rPr>
        <w:t>休學期間不得申請轉系；進修學士班學生不得申請轉入日間學士班。</w:t>
      </w:r>
    </w:p>
    <w:p w14:paraId="56147B2D" w14:textId="77777777" w:rsidR="004B59EB" w:rsidRDefault="00F76F47">
      <w:pPr>
        <w:spacing w:line="360" w:lineRule="exact"/>
        <w:ind w:left="600" w:right="-120" w:hanging="240"/>
        <w:jc w:val="both"/>
      </w:pPr>
      <w:r>
        <w:rPr>
          <w:rFonts w:ascii="標楷體" w:eastAsia="標楷體" w:hAnsi="標楷體"/>
        </w:rPr>
        <w:t>4.</w:t>
      </w:r>
      <w:r>
        <w:rPr>
          <w:rFonts w:ascii="標楷體" w:eastAsia="標楷體" w:hAnsi="標楷體"/>
        </w:rPr>
        <w:t>轉系結果預定</w:t>
      </w:r>
      <w:r>
        <w:rPr>
          <w:rFonts w:ascii="標楷體" w:eastAsia="標楷體" w:hAnsi="標楷體"/>
        </w:rPr>
        <w:t>112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24</w:t>
      </w:r>
      <w:r>
        <w:rPr>
          <w:rFonts w:ascii="標楷體" w:eastAsia="標楷體" w:hAnsi="標楷體"/>
          <w:color w:val="000000"/>
        </w:rPr>
        <w:t>日公</w:t>
      </w:r>
      <w:r>
        <w:rPr>
          <w:rFonts w:ascii="標楷體" w:eastAsia="標楷體" w:hAnsi="標楷體"/>
        </w:rPr>
        <w:t>告；相關規定請參閱</w:t>
      </w:r>
      <w:proofErr w:type="gramStart"/>
      <w:r>
        <w:rPr>
          <w:rFonts w:ascii="標楷體" w:eastAsia="標楷體" w:hAnsi="標楷體"/>
        </w:rPr>
        <w:t>註課組</w:t>
      </w:r>
      <w:proofErr w:type="gramEnd"/>
      <w:r>
        <w:rPr>
          <w:rFonts w:ascii="標楷體" w:eastAsia="標楷體" w:hAnsi="標楷體"/>
        </w:rPr>
        <w:t>網頁之轉系須知及學生轉系辦法。</w:t>
      </w:r>
    </w:p>
    <w:p w14:paraId="6AC64EFA" w14:textId="77777777" w:rsidR="004B59EB" w:rsidRDefault="00F76F47">
      <w:pPr>
        <w:spacing w:line="360" w:lineRule="exact"/>
        <w:ind w:left="600" w:right="-120" w:hanging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</w:t>
      </w:r>
      <w:r>
        <w:rPr>
          <w:rFonts w:ascii="標楷體" w:eastAsia="標楷體" w:hAnsi="標楷體"/>
        </w:rPr>
        <w:t>大陸地區學生僅得申請轉入教育部核定可招收陸生之系組。</w:t>
      </w:r>
    </w:p>
    <w:p w14:paraId="54D0C0A9" w14:textId="77777777" w:rsidR="004B59EB" w:rsidRDefault="00F76F47">
      <w:pPr>
        <w:spacing w:line="360" w:lineRule="exact"/>
        <w:ind w:left="600" w:right="-120" w:hanging="240"/>
        <w:jc w:val="both"/>
      </w:pPr>
      <w:r>
        <w:rPr>
          <w:rFonts w:ascii="標楷體" w:eastAsia="標楷體" w:hAnsi="標楷體"/>
        </w:rPr>
        <w:t>6.</w:t>
      </w:r>
      <w:r>
        <w:rPr>
          <w:rFonts w:ascii="標楷體" w:eastAsia="標楷體" w:hAnsi="標楷體"/>
        </w:rPr>
        <w:t>本表蒐集</w:t>
      </w:r>
      <w:r>
        <w:rPr>
          <w:rFonts w:ascii="標楷體" w:eastAsia="標楷體" w:hAnsi="標楷體"/>
          <w:b/>
        </w:rPr>
        <w:t>之個人資料</w:t>
      </w:r>
      <w:r>
        <w:rPr>
          <w:rFonts w:ascii="標楷體" w:eastAsia="標楷體" w:hAnsi="標楷體"/>
          <w:b/>
        </w:rPr>
        <w:t>(C001</w:t>
      </w:r>
      <w:r>
        <w:rPr>
          <w:rFonts w:ascii="標楷體" w:eastAsia="標楷體" w:hAnsi="標楷體"/>
          <w:b/>
        </w:rPr>
        <w:t>、</w:t>
      </w:r>
      <w:r>
        <w:rPr>
          <w:rFonts w:ascii="標楷體" w:eastAsia="標楷體" w:hAnsi="標楷體"/>
          <w:b/>
        </w:rPr>
        <w:t>C052</w:t>
      </w:r>
      <w:r>
        <w:rPr>
          <w:rFonts w:ascii="標楷體" w:eastAsia="標楷體" w:hAnsi="標楷體"/>
          <w:b/>
        </w:rPr>
        <w:t>、</w:t>
      </w:r>
      <w:r>
        <w:rPr>
          <w:rFonts w:ascii="標楷體" w:eastAsia="標楷體" w:hAnsi="標楷體"/>
          <w:b/>
        </w:rPr>
        <w:t>C056</w:t>
      </w:r>
      <w:r>
        <w:rPr>
          <w:rFonts w:ascii="標楷體" w:eastAsia="標楷體" w:hAnsi="標楷體"/>
          <w:b/>
        </w:rPr>
        <w:t>、</w:t>
      </w:r>
      <w:r>
        <w:rPr>
          <w:rFonts w:ascii="標楷體" w:eastAsia="標楷體" w:hAnsi="標楷體"/>
          <w:b/>
        </w:rPr>
        <w:t>C057)</w:t>
      </w:r>
      <w:r>
        <w:rPr>
          <w:rFonts w:ascii="標楷體" w:eastAsia="標楷體" w:hAnsi="標楷體"/>
          <w:b/>
        </w:rPr>
        <w:t>僅供學生轉系申請審查之用，若未提供正確完整之資料，將無法進行資格審核。你得依個人資料保護法第</w:t>
      </w:r>
      <w:r>
        <w:rPr>
          <w:rFonts w:ascii="標楷體" w:eastAsia="標楷體" w:hAnsi="標楷體"/>
          <w:b/>
        </w:rPr>
        <w:t>3</w:t>
      </w:r>
      <w:r>
        <w:rPr>
          <w:rFonts w:ascii="標楷體" w:eastAsia="標楷體" w:hAnsi="標楷體"/>
          <w:b/>
        </w:rPr>
        <w:t>條向本校</w:t>
      </w:r>
      <w:proofErr w:type="gramStart"/>
      <w:r>
        <w:rPr>
          <w:rFonts w:ascii="標楷體" w:eastAsia="標楷體" w:hAnsi="標楷體"/>
          <w:b/>
        </w:rPr>
        <w:t>註課組</w:t>
      </w:r>
      <w:proofErr w:type="gramEnd"/>
      <w:r>
        <w:rPr>
          <w:rFonts w:ascii="標楷體" w:eastAsia="標楷體" w:hAnsi="標楷體"/>
          <w:b/>
        </w:rPr>
        <w:t>行使查閱、更正、補充</w:t>
      </w:r>
      <w:r>
        <w:rPr>
          <w:rFonts w:ascii="Times New Roman" w:eastAsia="標楷體" w:hAnsi="Times New Roman"/>
          <w:b/>
        </w:rPr>
        <w:t>個人資料等當事人權利。</w:t>
      </w:r>
    </w:p>
    <w:sectPr w:rsidR="004B59EB">
      <w:pgSz w:w="11906" w:h="16838"/>
      <w:pgMar w:top="851" w:right="1134" w:bottom="567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D66EA" w14:textId="77777777" w:rsidR="00F76F47" w:rsidRDefault="00F76F47">
      <w:r>
        <w:separator/>
      </w:r>
    </w:p>
  </w:endnote>
  <w:endnote w:type="continuationSeparator" w:id="0">
    <w:p w14:paraId="5594B938" w14:textId="77777777" w:rsidR="00F76F47" w:rsidRDefault="00F7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A67B2" w14:textId="77777777" w:rsidR="00F76F47" w:rsidRDefault="00F76F47">
      <w:r>
        <w:rPr>
          <w:color w:val="000000"/>
        </w:rPr>
        <w:separator/>
      </w:r>
    </w:p>
  </w:footnote>
  <w:footnote w:type="continuationSeparator" w:id="0">
    <w:p w14:paraId="4432979A" w14:textId="77777777" w:rsidR="00F76F47" w:rsidRDefault="00F76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59EB"/>
    <w:rsid w:val="004B59EB"/>
    <w:rsid w:val="00B409EE"/>
    <w:rsid w:val="00F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15033"/>
  <w15:docId w15:val="{F710843A-2B23-4AF7-B149-21DB4639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東海大學102學年度轉系申請表</dc:title>
  <dc:subject/>
  <dc:creator>黃淑滿</dc:creator>
  <cp:lastModifiedBy>User</cp:lastModifiedBy>
  <cp:revision>2</cp:revision>
  <cp:lastPrinted>2022-12-07T08:50:00Z</cp:lastPrinted>
  <dcterms:created xsi:type="dcterms:W3CDTF">2023-01-16T01:25:00Z</dcterms:created>
  <dcterms:modified xsi:type="dcterms:W3CDTF">2023-01-16T01:25:00Z</dcterms:modified>
</cp:coreProperties>
</file>